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032" w:rsidRDefault="00701032" w:rsidP="00701032">
      <w:pPr>
        <w:pStyle w:val="Default"/>
      </w:pPr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1135380</wp:posOffset>
            </wp:positionH>
            <wp:positionV relativeFrom="paragraph">
              <wp:posOffset>-754380</wp:posOffset>
            </wp:positionV>
            <wp:extent cx="5875020" cy="840880"/>
            <wp:effectExtent l="0" t="0" r="0" b="0"/>
            <wp:wrapNone/>
            <wp:docPr id="23" name="Picture 23" descr="G:\Team Drives\00-Admin\Logos\AFF Logos\AFFhorizontal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eam Drives\00-Admin\Logos\AFF Logos\AFFhorizontal-WHIT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Edges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84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23029A" w:rsidRPr="0023029A" w:rsidRDefault="00701032" w:rsidP="00701032">
      <w:pPr>
        <w:pStyle w:val="NoSpacing"/>
        <w:rPr>
          <w:rFonts w:ascii="Garamond" w:hAnsi="Garamond"/>
          <w:sz w:val="40"/>
          <w:szCs w:val="56"/>
        </w:rPr>
      </w:pPr>
      <w:r w:rsidRPr="0023029A">
        <w:rPr>
          <w:rFonts w:ascii="Garamond" w:hAnsi="Garamond"/>
          <w:b/>
          <w:color w:val="404040" w:themeColor="text1" w:themeTint="BF"/>
          <w:sz w:val="72"/>
          <w:szCs w:val="56"/>
        </w:rPr>
        <w:t xml:space="preserve"> CERTIFICATE OF APPRECIATION</w:t>
      </w:r>
      <w:r w:rsidR="0023029A">
        <w:rPr>
          <w:rFonts w:ascii="Garamond" w:hAnsi="Garamond"/>
          <w:b/>
          <w:sz w:val="72"/>
          <w:szCs w:val="56"/>
        </w:rPr>
        <w:br/>
      </w:r>
      <w:r w:rsidR="0023029A">
        <w:rPr>
          <w:rFonts w:ascii="Garamond" w:hAnsi="Garamond"/>
          <w:sz w:val="56"/>
          <w:szCs w:val="56"/>
        </w:rPr>
        <w:br/>
      </w:r>
    </w:p>
    <w:p w:rsidR="00701032" w:rsidRPr="0023029A" w:rsidRDefault="00701032" w:rsidP="00701032">
      <w:pPr>
        <w:pStyle w:val="NoSpacing"/>
        <w:rPr>
          <w:rFonts w:ascii="Garamond" w:hAnsi="Garamond"/>
          <w:sz w:val="96"/>
          <w:szCs w:val="56"/>
        </w:rPr>
      </w:pPr>
      <w:r w:rsidRPr="0023029A">
        <w:rPr>
          <w:rFonts w:ascii="Garamond" w:hAnsi="Garamond"/>
          <w:sz w:val="96"/>
          <w:szCs w:val="56"/>
        </w:rPr>
        <w:t>RECIPIENT’S NAME</w:t>
      </w:r>
    </w:p>
    <w:p w:rsidR="00701032" w:rsidRPr="0023029A" w:rsidRDefault="0023029A" w:rsidP="00701032">
      <w:pPr>
        <w:pStyle w:val="NoSpacing"/>
        <w:rPr>
          <w:rFonts w:ascii="Garamond" w:hAnsi="Garamond"/>
          <w:sz w:val="38"/>
          <w:szCs w:val="38"/>
        </w:rPr>
      </w:pPr>
      <w:r>
        <w:rPr>
          <w:rFonts w:ascii="Garamond" w:hAnsi="Garamond"/>
          <w:noProof/>
          <w:sz w:val="22"/>
          <w:szCs w:val="38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C68248" wp14:editId="7680D334">
                <wp:simplePos x="0" y="0"/>
                <wp:positionH relativeFrom="column">
                  <wp:posOffset>99060</wp:posOffset>
                </wp:positionH>
                <wp:positionV relativeFrom="paragraph">
                  <wp:posOffset>26670</wp:posOffset>
                </wp:positionV>
                <wp:extent cx="7802880" cy="0"/>
                <wp:effectExtent l="0" t="0" r="2667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0288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8pt,2.1pt" to="622.2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" strokecolor="#787878 [1614]" strokeweight="1pt"/>
            </w:pict>
          </mc:Fallback>
        </mc:AlternateContent>
      </w:r>
      <w:r w:rsidRPr="0023029A">
        <w:rPr>
          <w:rFonts w:ascii="Garamond" w:hAnsi="Garamond"/>
          <w:sz w:val="22"/>
          <w:szCs w:val="38"/>
        </w:rPr>
        <w:br/>
      </w:r>
      <w:proofErr w:type="gramStart"/>
      <w:r w:rsidRPr="0023029A">
        <w:rPr>
          <w:rFonts w:ascii="Garamond" w:hAnsi="Garamond"/>
          <w:sz w:val="38"/>
          <w:szCs w:val="38"/>
        </w:rPr>
        <w:t>is</w:t>
      </w:r>
      <w:proofErr w:type="gramEnd"/>
      <w:r w:rsidR="00701032" w:rsidRPr="0023029A">
        <w:rPr>
          <w:rFonts w:ascii="Garamond" w:hAnsi="Garamond"/>
          <w:sz w:val="38"/>
          <w:szCs w:val="38"/>
        </w:rPr>
        <w:t xml:space="preserve"> thanked for their phenomenal participation at this year’s</w:t>
      </w:r>
    </w:p>
    <w:p w:rsidR="0023029A" w:rsidRDefault="0023029A" w:rsidP="00701032">
      <w:pPr>
        <w:pStyle w:val="NoSpacing"/>
        <w:rPr>
          <w:rFonts w:ascii="Garamond" w:hAnsi="Garamond"/>
          <w:sz w:val="28"/>
          <w:szCs w:val="28"/>
        </w:rPr>
      </w:pPr>
    </w:p>
    <w:p w:rsidR="0023029A" w:rsidRPr="0023029A" w:rsidRDefault="00701032" w:rsidP="0023029A">
      <w:pPr>
        <w:pStyle w:val="NoSpacing"/>
        <w:rPr>
          <w:rFonts w:ascii="Garamond" w:hAnsi="Garamond"/>
          <w:b/>
          <w:color w:val="404040" w:themeColor="text1" w:themeTint="BF"/>
          <w:sz w:val="52"/>
          <w:szCs w:val="28"/>
        </w:rPr>
      </w:pPr>
      <w:r w:rsidRPr="0023029A">
        <w:rPr>
          <w:rFonts w:ascii="Garamond" w:hAnsi="Garamond"/>
          <w:b/>
          <w:color w:val="404040" w:themeColor="text1" w:themeTint="BF"/>
          <w:sz w:val="52"/>
          <w:szCs w:val="28"/>
        </w:rPr>
        <w:t>ANN</w:t>
      </w:r>
      <w:r w:rsidR="0023029A" w:rsidRPr="0023029A">
        <w:rPr>
          <w:rFonts w:ascii="Garamond" w:hAnsi="Garamond"/>
          <w:b/>
          <w:color w:val="404040" w:themeColor="text1" w:themeTint="BF"/>
          <w:sz w:val="52"/>
          <w:szCs w:val="28"/>
        </w:rPr>
        <w:t>UAL POTOMAC RIVER</w:t>
      </w:r>
      <w:r w:rsidR="0023029A" w:rsidRPr="0023029A">
        <w:rPr>
          <w:rFonts w:ascii="Garamond" w:hAnsi="Garamond"/>
          <w:b/>
          <w:color w:val="404040" w:themeColor="text1" w:themeTint="BF"/>
          <w:sz w:val="52"/>
          <w:szCs w:val="28"/>
        </w:rPr>
        <w:br/>
      </w:r>
      <w:r w:rsidRPr="0023029A">
        <w:rPr>
          <w:rFonts w:ascii="Garamond" w:hAnsi="Garamond"/>
          <w:b/>
          <w:color w:val="404040" w:themeColor="text1" w:themeTint="BF"/>
          <w:sz w:val="52"/>
          <w:szCs w:val="28"/>
        </w:rPr>
        <w:t>WATERSHED CLEANUP</w:t>
      </w:r>
    </w:p>
    <w:p w:rsidR="0023029A" w:rsidRPr="0023029A" w:rsidRDefault="0023029A" w:rsidP="0023029A">
      <w:pPr>
        <w:pStyle w:val="NoSpacing"/>
        <w:rPr>
          <w:rFonts w:ascii="Garamond" w:hAnsi="Garamond"/>
          <w:i/>
          <w:sz w:val="28"/>
          <w:szCs w:val="28"/>
        </w:rPr>
      </w:pPr>
    </w:p>
    <w:p w:rsidR="00701032" w:rsidRPr="0023029A" w:rsidRDefault="006B4EE4" w:rsidP="00701032">
      <w:pPr>
        <w:pStyle w:val="NoSpacing"/>
        <w:rPr>
          <w:rFonts w:ascii="Garamond" w:hAnsi="Garamond"/>
          <w:b/>
          <w:sz w:val="48"/>
          <w:szCs w:val="28"/>
        </w:rPr>
      </w:pPr>
      <w:r>
        <w:rPr>
          <w:rFonts w:ascii="Garamond" w:hAnsi="Garamond"/>
          <w:b/>
          <w:noProof/>
          <w:sz w:val="40"/>
          <w:szCs w:val="56"/>
          <w:lang w:eastAsia="en-US"/>
        </w:rPr>
        <w:drawing>
          <wp:inline distT="0" distB="0" distL="0" distR="0" wp14:anchorId="1A3CEB10" wp14:editId="2E128A92">
            <wp:extent cx="2374710" cy="1390393"/>
            <wp:effectExtent l="0" t="0" r="698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LogoFinal_TranspBkg-BLACK-medium (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083" cy="13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032" w:rsidRPr="006B4EE4" w:rsidRDefault="00701032" w:rsidP="006B4EE4">
      <w:pPr>
        <w:tabs>
          <w:tab w:val="left" w:pos="8275"/>
        </w:tabs>
        <w:jc w:val="left"/>
      </w:pPr>
      <w:bookmarkStart w:id="0" w:name="_GoBack"/>
      <w:bookmarkEnd w:id="0"/>
    </w:p>
    <w:sectPr w:rsidR="00701032" w:rsidRPr="006B4EE4" w:rsidSect="00DD1D5B">
      <w:headerReference w:type="default" r:id="rId12"/>
      <w:footerReference w:type="default" r:id="rId13"/>
      <w:headerReference w:type="first" r:id="rId14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A12" w:rsidRDefault="001D4A12">
      <w:pPr>
        <w:spacing w:after="0" w:line="240" w:lineRule="auto"/>
      </w:pPr>
      <w:r>
        <w:separator/>
      </w:r>
    </w:p>
  </w:endnote>
  <w:endnote w:type="continuationSeparator" w:id="0">
    <w:p w:rsidR="001D4A12" w:rsidRDefault="001D4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altName w:val="Gadugi"/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4EE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A12" w:rsidRDefault="001D4A12">
      <w:pPr>
        <w:spacing w:after="0" w:line="240" w:lineRule="auto"/>
      </w:pPr>
      <w:r>
        <w:separator/>
      </w:r>
    </w:p>
  </w:footnote>
  <w:footnote w:type="continuationSeparator" w:id="0">
    <w:p w:rsidR="001D4A12" w:rsidRDefault="001D4A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6192" behindDoc="1" locked="1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" o:spid="_x0000_s1026" alt="2 rectangle frames interwoven at the corners with starburst rays extending from the center to the edges" style="position:absolute;margin-left:0;margin-top:0;width:724.3pt;height:540.7pt;z-index:-25166028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<v:imagedata r:id="rId3" o:title=""/>
                <v:path arrowok="t"/>
              </v:shape>
              <v:rect id="Rectangle border" o:spid="_x0000_s1028" style="position:absolute;left:1803;top:1674;width:88331;height:653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52r8A&#10;AADaAAAADwAAAGRycy9kb3ducmV2LnhtbERPyWrDMBC9F/oPYgq5NXKTNosTJZRCodcmPuQ4WBPb&#10;xBq5kmLLf18ZCj0Nj7fO/hhNK3pyvrGs4GWegSAurW64UlCcP583IHxA1thaJgUjeTgeHh/2mGs7&#10;8Df1p1CJFMI+RwV1CF0upS9rMujntiNO3NU6gyFBV0ntcEjhppWLLFtJgw2nhho7+qipvJ3uRgG3&#10;l277ZuPPWLyWSxMv63hDp9TsKb7vQASK4V/85/7SaT5Mr0xXHn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y/navwAAANoAAAAPAAAAAAAAAAAAAAAAAJgCAABkcnMvZG93bnJl&#10;di54bWxQSwUGAAAAAAQABAD1AAAAhAMAAAAA&#10;" filled="f" strokecolor="#653a95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<v:imagedata r:id="rId4" o:title="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5C30" w:rsidRDefault="00701032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1" locked="0" layoutInCell="1" allowOverlap="1" wp14:anchorId="06DB714D" wp14:editId="2B96570A">
          <wp:simplePos x="0" y="0"/>
          <wp:positionH relativeFrom="column">
            <wp:posOffset>-579120</wp:posOffset>
          </wp:positionH>
          <wp:positionV relativeFrom="paragraph">
            <wp:posOffset>-236220</wp:posOffset>
          </wp:positionV>
          <wp:extent cx="9198864" cy="6857619"/>
          <wp:effectExtent l="0" t="0" r="2540" b="635"/>
          <wp:wrapNone/>
          <wp:docPr id="12" name="Ray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ays"/>
                  <pic:cNvPicPr>
                    <a:picLocks noChangeAspect="1"/>
                  </pic:cNvPicPr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8864" cy="6857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195D9B9" wp14:editId="2CCE65CD">
              <wp:simplePos x="0" y="0"/>
              <wp:positionH relativeFrom="column">
                <wp:posOffset>-398811</wp:posOffset>
              </wp:positionH>
              <wp:positionV relativeFrom="paragraph">
                <wp:posOffset>-68789</wp:posOffset>
              </wp:positionV>
              <wp:extent cx="8833348" cy="6538202"/>
              <wp:effectExtent l="38100" t="38100" r="44450" b="34290"/>
              <wp:wrapNone/>
              <wp:docPr id="13" name="Rectangle border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8833348" cy="6538202"/>
                      </a:xfrm>
                      <a:prstGeom prst="rect">
                        <a:avLst/>
                      </a:prstGeom>
                      <a:noFill/>
                      <a:ln w="82550">
                        <a:solidFill>
                          <a:schemeClr val="accent3">
                            <a:lumMod val="75000"/>
                          </a:schemeClr>
                        </a:solidFill>
                        <a:miter lim="800000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border" o:spid="_x0000_s1026" style="position:absolute;margin-left:-31.4pt;margin-top:-5.4pt;width:695.55pt;height:514.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" filled="f" strokecolor="#004e85 [2406]" strokeweight="6.5pt">
              <v:path arrowok="t"/>
              <o:lock v:ext="edit" aspectratio="t"/>
            </v:rect>
          </w:pict>
        </mc:Fallback>
      </mc:AlternateContent>
    </w:r>
    <w:r>
      <w:rPr>
        <w:noProof/>
        <w:lang w:eastAsia="en-US"/>
      </w:rPr>
      <w:drawing>
        <wp:anchor distT="0" distB="0" distL="114300" distR="114300" simplePos="0" relativeHeight="251658751" behindDoc="1" locked="0" layoutInCell="1" allowOverlap="1" wp14:anchorId="4C432EF9" wp14:editId="486DF008">
          <wp:simplePos x="0" y="0"/>
          <wp:positionH relativeFrom="column">
            <wp:posOffset>-566241</wp:posOffset>
          </wp:positionH>
          <wp:positionV relativeFrom="paragraph">
            <wp:posOffset>-236220</wp:posOffset>
          </wp:positionV>
          <wp:extent cx="9179813" cy="6867144"/>
          <wp:effectExtent l="0" t="0" r="2540" b="0"/>
          <wp:wrapNone/>
          <wp:docPr id="19" name="Black bor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lack border"/>
                  <pic:cNvPicPr>
                    <a:picLocks noChangeAspect="1"/>
                  </pic:cNvPicPr>
                </pic:nvPicPr>
                <pic:blipFill>
                  <a:blip r:embed="rId2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9813" cy="6867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032"/>
    <w:rsid w:val="00005485"/>
    <w:rsid w:val="00006B66"/>
    <w:rsid w:val="000320C2"/>
    <w:rsid w:val="000904A2"/>
    <w:rsid w:val="000B3AB8"/>
    <w:rsid w:val="00106A0B"/>
    <w:rsid w:val="00107117"/>
    <w:rsid w:val="00152F24"/>
    <w:rsid w:val="00162559"/>
    <w:rsid w:val="001D4A12"/>
    <w:rsid w:val="002059C3"/>
    <w:rsid w:val="0023029A"/>
    <w:rsid w:val="00295EB7"/>
    <w:rsid w:val="002A5C28"/>
    <w:rsid w:val="00442795"/>
    <w:rsid w:val="004F1A3A"/>
    <w:rsid w:val="00575585"/>
    <w:rsid w:val="00581C4F"/>
    <w:rsid w:val="005E66C2"/>
    <w:rsid w:val="006B4EE4"/>
    <w:rsid w:val="006D6821"/>
    <w:rsid w:val="00701032"/>
    <w:rsid w:val="007C49DA"/>
    <w:rsid w:val="007D7E74"/>
    <w:rsid w:val="00873E8C"/>
    <w:rsid w:val="008A5513"/>
    <w:rsid w:val="008B62B2"/>
    <w:rsid w:val="00982BCF"/>
    <w:rsid w:val="00A3264F"/>
    <w:rsid w:val="00A36B7F"/>
    <w:rsid w:val="00AF4037"/>
    <w:rsid w:val="00B36BA2"/>
    <w:rsid w:val="00B42BFA"/>
    <w:rsid w:val="00D741D7"/>
    <w:rsid w:val="00DD1D5B"/>
    <w:rsid w:val="00DF562D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98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BFA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customStyle="1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  <w:style w:type="paragraph" w:customStyle="1" w:styleId="Default">
    <w:name w:val="Default"/>
    <w:rsid w:val="00701032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98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BFA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B0E04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8B0E04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8B0E04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customStyle="1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2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2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2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2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2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3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3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3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3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3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customStyle="1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4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4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4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4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4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customStyle="1" w:styleId="GridTable5Dark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customStyle="1" w:styleId="GridTable5Dark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customStyle="1" w:styleId="GridTable5Dark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customStyle="1" w:styleId="GridTable5Dark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customStyle="1" w:styleId="GridTable5Dark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customStyle="1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GridTable6Colorful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GridTable6Colorful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GridTable6Colorful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GridTable6Colorful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GridTable6Colorful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customStyle="1" w:styleId="GridTable7Colorful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customStyle="1" w:styleId="GridTable7Colorful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customStyle="1" w:styleId="GridTable7Colorful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customStyle="1" w:styleId="GridTable7Colorful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customStyle="1" w:styleId="GridTable7Colorful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8B0E04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8B0E0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8B0E04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AB2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  <w:ind w:left="864" w:right="864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8B0E04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customStyle="1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1Light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1Light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1Light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1Light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1Light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2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2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2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2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2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customStyle="1" w:styleId="ListTable3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customStyle="1" w:styleId="ListTable3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customStyle="1" w:styleId="ListTable3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customStyle="1" w:styleId="ListTable3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customStyle="1" w:styleId="ListTable3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customStyle="1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4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4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4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4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4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customStyle="1" w:styleId="ListTable6Colorful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customStyle="1" w:styleId="ListTable6Colorful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customStyle="1" w:styleId="ListTable6Colorful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customStyle="1" w:styleId="ListTable6Colorful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customStyle="1" w:styleId="ListTable6Colorful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customStyle="1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customStyle="1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  <w:style w:type="paragraph" w:customStyle="1" w:styleId="Default">
    <w:name w:val="Default"/>
    <w:rsid w:val="00701032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munications\Downloads\tf04040173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DAF82-CCB3-41DB-BA37-315DFE0B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tf04040173</Template>
  <TotalTime>4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Communications</dc:creator>
  <cp:lastModifiedBy>TrashLiaison</cp:lastModifiedBy>
  <cp:revision>2</cp:revision>
  <dcterms:created xsi:type="dcterms:W3CDTF">2019-02-21T19:46:00Z</dcterms:created>
  <dcterms:modified xsi:type="dcterms:W3CDTF">2019-02-21T19:46:00Z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